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82"/>
      </w:tblGrid>
      <w:tr w:rsidR="00E9669F" w:rsidTr="009914F2">
        <w:trPr>
          <w:trHeight w:val="6237"/>
        </w:trPr>
        <w:tc>
          <w:tcPr>
            <w:tcW w:w="9082" w:type="dxa"/>
            <w:vAlign w:val="center"/>
          </w:tcPr>
          <w:p w:rsidR="00E9669F" w:rsidRDefault="004B25C8" w:rsidP="009914F2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in;height:4in">
                  <v:imagedata r:id="rId7" o:title="P08"/>
                </v:shape>
              </w:pict>
            </w:r>
          </w:p>
        </w:tc>
      </w:tr>
      <w:tr w:rsidR="00E9669F" w:rsidTr="00E9669F">
        <w:tc>
          <w:tcPr>
            <w:tcW w:w="9082" w:type="dxa"/>
          </w:tcPr>
          <w:p w:rsidR="00E9669F" w:rsidRPr="0000271D" w:rsidRDefault="00B903CF">
            <w:pPr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</w:t>
            </w:r>
            <w:r w:rsidR="00995FF9">
              <w:rPr>
                <w:rFonts w:ascii="標楷體" w:eastAsia="標楷體" w:hAnsi="標楷體" w:hint="eastAsia"/>
                <w:sz w:val="28"/>
                <w:szCs w:val="28"/>
              </w:rPr>
              <w:t>國小</w:t>
            </w:r>
            <w:proofErr w:type="gramEnd"/>
            <w:r w:rsidR="00995FF9">
              <w:rPr>
                <w:rFonts w:ascii="標楷體" w:eastAsia="標楷體" w:hAnsi="標楷體" w:hint="eastAsia"/>
                <w:sz w:val="28"/>
                <w:szCs w:val="28"/>
              </w:rPr>
              <w:t>消防體驗營第一站-CPR+AED操作</w:t>
            </w:r>
          </w:p>
        </w:tc>
      </w:tr>
      <w:tr w:rsidR="00E9669F" w:rsidTr="009914F2">
        <w:trPr>
          <w:trHeight w:val="6237"/>
        </w:trPr>
        <w:tc>
          <w:tcPr>
            <w:tcW w:w="9082" w:type="dxa"/>
            <w:vAlign w:val="center"/>
          </w:tcPr>
          <w:p w:rsidR="00E9669F" w:rsidRDefault="004B25C8" w:rsidP="009914F2">
            <w:pPr>
              <w:jc w:val="center"/>
            </w:pPr>
            <w:r>
              <w:pict>
                <v:shape id="_x0000_i1026" type="#_x0000_t75" style="width:6in;height:4in">
                  <v:imagedata r:id="rId8" o:title="P04"/>
                </v:shape>
              </w:pict>
            </w:r>
          </w:p>
        </w:tc>
      </w:tr>
      <w:tr w:rsidR="00E9669F" w:rsidTr="00E9669F">
        <w:tc>
          <w:tcPr>
            <w:tcW w:w="9082" w:type="dxa"/>
          </w:tcPr>
          <w:p w:rsidR="00E9669F" w:rsidRPr="0000271D" w:rsidRDefault="004B25C8" w:rsidP="00973EE6">
            <w:pPr>
              <w:tabs>
                <w:tab w:val="right" w:pos="8866"/>
              </w:tabs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消防體驗營第一站-CPR+AED操作</w:t>
            </w:r>
            <w:r w:rsidR="00973EE6">
              <w:rPr>
                <w:rFonts w:ascii="標楷體" w:eastAsia="標楷體" w:hAnsi="標楷體"/>
                <w:sz w:val="28"/>
                <w:szCs w:val="28"/>
              </w:rPr>
              <w:tab/>
            </w:r>
          </w:p>
        </w:tc>
      </w:tr>
    </w:tbl>
    <w:p w:rsidR="00395A0A" w:rsidRDefault="00395A0A" w:rsidP="00E9669F">
      <w:pPr>
        <w:widowControl/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82"/>
      </w:tblGrid>
      <w:tr w:rsidR="00DC57B2" w:rsidTr="007D6D30">
        <w:trPr>
          <w:trHeight w:val="6237"/>
        </w:trPr>
        <w:tc>
          <w:tcPr>
            <w:tcW w:w="9082" w:type="dxa"/>
            <w:vAlign w:val="center"/>
          </w:tcPr>
          <w:p w:rsidR="00DC57B2" w:rsidRDefault="004B25C8" w:rsidP="007D6D30">
            <w:pPr>
              <w:jc w:val="center"/>
            </w:pPr>
            <w:r>
              <w:lastRenderedPageBreak/>
              <w:pict>
                <v:shape id="_x0000_i1027" type="#_x0000_t75" style="width:6in;height:4in">
                  <v:imagedata r:id="rId9" o:title="P01"/>
                </v:shape>
              </w:pict>
            </w:r>
          </w:p>
        </w:tc>
      </w:tr>
      <w:tr w:rsidR="00DC57B2" w:rsidTr="007D6D30">
        <w:tc>
          <w:tcPr>
            <w:tcW w:w="9082" w:type="dxa"/>
          </w:tcPr>
          <w:p w:rsidR="00DC57B2" w:rsidRPr="0000271D" w:rsidRDefault="004B25C8" w:rsidP="00973EE6">
            <w:pPr>
              <w:tabs>
                <w:tab w:val="left" w:pos="6472"/>
              </w:tabs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消防體驗營第二站-影片欣賞(防火宣導及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住警器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宣導)</w:t>
            </w:r>
          </w:p>
        </w:tc>
      </w:tr>
      <w:tr w:rsidR="00DC57B2" w:rsidTr="007D6D30">
        <w:trPr>
          <w:trHeight w:val="6237"/>
        </w:trPr>
        <w:tc>
          <w:tcPr>
            <w:tcW w:w="9082" w:type="dxa"/>
            <w:vAlign w:val="center"/>
          </w:tcPr>
          <w:p w:rsidR="00DC57B2" w:rsidRDefault="004B25C8" w:rsidP="007D6D30">
            <w:pPr>
              <w:jc w:val="center"/>
            </w:pPr>
            <w:r>
              <w:pict>
                <v:shape id="_x0000_i1028" type="#_x0000_t75" style="width:6in;height:4in">
                  <v:imagedata r:id="rId10" o:title="P02"/>
                </v:shape>
              </w:pict>
            </w:r>
          </w:p>
        </w:tc>
      </w:tr>
      <w:tr w:rsidR="00DC57B2" w:rsidTr="007D6D30">
        <w:tc>
          <w:tcPr>
            <w:tcW w:w="9082" w:type="dxa"/>
          </w:tcPr>
          <w:p w:rsidR="00DC57B2" w:rsidRPr="0000271D" w:rsidRDefault="004B25C8" w:rsidP="007D6D30">
            <w:pPr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消防體驗營第二站-影片欣賞(防火宣導及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住警器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宣導)</w:t>
            </w:r>
          </w:p>
        </w:tc>
      </w:tr>
    </w:tbl>
    <w:p w:rsidR="00DC57B2" w:rsidRDefault="00DC57B2" w:rsidP="00E9669F">
      <w:pPr>
        <w:widowControl/>
        <w:rPr>
          <w:rFonts w:hint="eastAsia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82"/>
      </w:tblGrid>
      <w:tr w:rsidR="004B25C8" w:rsidTr="004B25C8">
        <w:trPr>
          <w:trHeight w:val="6237"/>
        </w:trPr>
        <w:tc>
          <w:tcPr>
            <w:tcW w:w="9082" w:type="dxa"/>
          </w:tcPr>
          <w:p w:rsidR="004B25C8" w:rsidRDefault="004B25C8" w:rsidP="00A22310">
            <w:pPr>
              <w:jc w:val="center"/>
            </w:pPr>
            <w:r>
              <w:lastRenderedPageBreak/>
              <w:pict>
                <v:shape id="_x0000_i1029" type="#_x0000_t75" style="width:6in;height:4in">
                  <v:imagedata r:id="rId11" o:title="P05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tabs>
                <w:tab w:val="left" w:pos="6472"/>
              </w:tabs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消防體驗營第三站-濃煙體驗屋逃生體驗</w:t>
            </w:r>
            <w:r>
              <w:rPr>
                <w:rFonts w:ascii="標楷體" w:eastAsia="標楷體" w:hAnsi="標楷體"/>
                <w:sz w:val="28"/>
                <w:szCs w:val="28"/>
              </w:rPr>
              <w:tab/>
            </w:r>
          </w:p>
        </w:tc>
      </w:tr>
      <w:tr w:rsidR="004B25C8" w:rsidTr="004B25C8">
        <w:trPr>
          <w:trHeight w:val="6237"/>
        </w:trPr>
        <w:tc>
          <w:tcPr>
            <w:tcW w:w="9082" w:type="dxa"/>
          </w:tcPr>
          <w:p w:rsidR="004B25C8" w:rsidRDefault="004B25C8" w:rsidP="00A22310">
            <w:pPr>
              <w:jc w:val="center"/>
            </w:pPr>
            <w:r>
              <w:pict>
                <v:shape id="_x0000_i1030" type="#_x0000_t75" style="width:6in;height:4in">
                  <v:imagedata r:id="rId12" o:title="P03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消防體驗營第三站-濃煙體驗屋逃生體驗</w:t>
            </w:r>
            <w:r>
              <w:rPr>
                <w:rFonts w:ascii="標楷體" w:eastAsia="標楷體" w:hAnsi="標楷體"/>
                <w:sz w:val="28"/>
                <w:szCs w:val="28"/>
              </w:rPr>
              <w:tab/>
            </w:r>
          </w:p>
        </w:tc>
      </w:tr>
      <w:tr w:rsidR="0037133D" w:rsidTr="0037133D">
        <w:trPr>
          <w:trHeight w:val="6237"/>
        </w:trPr>
        <w:tc>
          <w:tcPr>
            <w:tcW w:w="9082" w:type="dxa"/>
          </w:tcPr>
          <w:p w:rsidR="0037133D" w:rsidRPr="004B25C8" w:rsidRDefault="004B25C8" w:rsidP="00A22310">
            <w:pPr>
              <w:jc w:val="center"/>
            </w:pPr>
            <w:r>
              <w:lastRenderedPageBreak/>
              <w:pict>
                <v:shape id="_x0000_i1031" type="#_x0000_t75" style="width:6in;height:4in">
                  <v:imagedata r:id="rId13" o:title="P06"/>
                </v:shape>
              </w:pict>
            </w:r>
          </w:p>
        </w:tc>
      </w:tr>
      <w:tr w:rsidR="0037133D" w:rsidTr="0037133D">
        <w:tc>
          <w:tcPr>
            <w:tcW w:w="9082" w:type="dxa"/>
          </w:tcPr>
          <w:p w:rsidR="0037133D" w:rsidRPr="0000271D" w:rsidRDefault="004B25C8" w:rsidP="00A22310">
            <w:pPr>
              <w:tabs>
                <w:tab w:val="left" w:pos="6472"/>
              </w:tabs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消防體驗營第四站-室內消防栓射水體驗</w:t>
            </w:r>
          </w:p>
        </w:tc>
      </w:tr>
      <w:tr w:rsidR="0037133D" w:rsidTr="0037133D">
        <w:trPr>
          <w:trHeight w:val="6237"/>
        </w:trPr>
        <w:tc>
          <w:tcPr>
            <w:tcW w:w="9082" w:type="dxa"/>
          </w:tcPr>
          <w:p w:rsidR="0037133D" w:rsidRDefault="004B25C8" w:rsidP="00A22310">
            <w:pPr>
              <w:jc w:val="center"/>
            </w:pPr>
            <w:r>
              <w:pict>
                <v:shape id="_x0000_i1032" type="#_x0000_t75" style="width:6in;height:4in">
                  <v:imagedata r:id="rId14" o:title="P07"/>
                </v:shape>
              </w:pict>
            </w:r>
          </w:p>
        </w:tc>
      </w:tr>
      <w:tr w:rsidR="0037133D" w:rsidTr="0037133D">
        <w:tc>
          <w:tcPr>
            <w:tcW w:w="9082" w:type="dxa"/>
          </w:tcPr>
          <w:p w:rsidR="0037133D" w:rsidRPr="0000271D" w:rsidRDefault="0037133D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西嶺國小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消防體驗營第四站-室內消防栓射水體驗</w:t>
            </w:r>
          </w:p>
        </w:tc>
      </w:tr>
      <w:tr w:rsidR="00D06441" w:rsidTr="00D31C2C">
        <w:trPr>
          <w:trHeight w:val="6237"/>
        </w:trPr>
        <w:tc>
          <w:tcPr>
            <w:tcW w:w="9082" w:type="dxa"/>
            <w:vAlign w:val="center"/>
          </w:tcPr>
          <w:p w:rsidR="00D06441" w:rsidRPr="0037133D" w:rsidRDefault="004B25C8" w:rsidP="00D31C2C">
            <w:pPr>
              <w:jc w:val="center"/>
            </w:pPr>
            <w:r>
              <w:lastRenderedPageBreak/>
              <w:pict>
                <v:shape id="_x0000_i1033" type="#_x0000_t75" style="width:6in;height:4in">
                  <v:imagedata r:id="rId15" o:title="P04"/>
                </v:shape>
              </w:pict>
            </w:r>
          </w:p>
        </w:tc>
      </w:tr>
      <w:tr w:rsidR="00D06441" w:rsidTr="00D31C2C">
        <w:tc>
          <w:tcPr>
            <w:tcW w:w="9082" w:type="dxa"/>
          </w:tcPr>
          <w:p w:rsidR="00D06441" w:rsidRPr="00D06441" w:rsidRDefault="00B903CF" w:rsidP="00D31C2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</w:t>
            </w:r>
            <w:r w:rsidR="00D06441">
              <w:rPr>
                <w:rFonts w:ascii="標楷體" w:eastAsia="標楷體" w:hAnsi="標楷體" w:hint="eastAsia"/>
                <w:sz w:val="28"/>
                <w:szCs w:val="28"/>
              </w:rPr>
              <w:t>國小消防體驗營第一站-CPR+AED操作</w:t>
            </w:r>
          </w:p>
        </w:tc>
      </w:tr>
      <w:tr w:rsidR="00D06441" w:rsidTr="00D31C2C">
        <w:trPr>
          <w:trHeight w:val="6237"/>
        </w:trPr>
        <w:tc>
          <w:tcPr>
            <w:tcW w:w="9082" w:type="dxa"/>
            <w:vAlign w:val="center"/>
          </w:tcPr>
          <w:p w:rsidR="00D06441" w:rsidRDefault="004B25C8" w:rsidP="00D31C2C">
            <w:pPr>
              <w:jc w:val="center"/>
            </w:pPr>
            <w:r>
              <w:pict>
                <v:shape id="_x0000_i1034" type="#_x0000_t75" style="width:6in;height:4in">
                  <v:imagedata r:id="rId16" o:title="P03"/>
                </v:shape>
              </w:pict>
            </w:r>
          </w:p>
        </w:tc>
      </w:tr>
      <w:tr w:rsidR="00D06441" w:rsidRPr="00B903CF" w:rsidTr="00D31C2C">
        <w:tc>
          <w:tcPr>
            <w:tcW w:w="9082" w:type="dxa"/>
          </w:tcPr>
          <w:p w:rsidR="00D06441" w:rsidRPr="0000271D" w:rsidRDefault="004B25C8" w:rsidP="00D31C2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文山國小消防體驗營第一站-CPR+AED操作</w:t>
            </w:r>
          </w:p>
        </w:tc>
      </w:tr>
    </w:tbl>
    <w:p w:rsidR="00D06441" w:rsidRDefault="00D06441" w:rsidP="00E9669F">
      <w:pPr>
        <w:widowControl/>
        <w:rPr>
          <w:rFonts w:hint="eastAsia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82"/>
      </w:tblGrid>
      <w:tr w:rsidR="004B25C8" w:rsidTr="004B25C8">
        <w:trPr>
          <w:trHeight w:val="6237"/>
        </w:trPr>
        <w:tc>
          <w:tcPr>
            <w:tcW w:w="9082" w:type="dxa"/>
          </w:tcPr>
          <w:p w:rsidR="004B25C8" w:rsidRDefault="004B25C8" w:rsidP="00A22310">
            <w:pPr>
              <w:jc w:val="center"/>
            </w:pPr>
            <w:r>
              <w:lastRenderedPageBreak/>
              <w:pict>
                <v:shape id="_x0000_i1035" type="#_x0000_t75" style="width:6in;height:4in">
                  <v:imagedata r:id="rId17" o:title="P05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文山國小消防體驗營第二站-影片欣賞(防火宣導及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住警器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宣導)</w:t>
            </w:r>
          </w:p>
        </w:tc>
      </w:tr>
      <w:tr w:rsidR="004B25C8" w:rsidTr="004B25C8">
        <w:trPr>
          <w:trHeight w:val="6237"/>
        </w:trPr>
        <w:tc>
          <w:tcPr>
            <w:tcW w:w="9082" w:type="dxa"/>
          </w:tcPr>
          <w:p w:rsidR="004B25C8" w:rsidRDefault="004B25C8" w:rsidP="00A22310">
            <w:pPr>
              <w:jc w:val="center"/>
            </w:pPr>
            <w:r>
              <w:pict>
                <v:shape id="_x0000_i1036" type="#_x0000_t75" style="width:6in;height:4in">
                  <v:imagedata r:id="rId18" o:title="P06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文山國小消防體驗營第二站-影片欣賞(防火宣導及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住警器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宣導)</w:t>
            </w:r>
          </w:p>
        </w:tc>
      </w:tr>
      <w:tr w:rsidR="004B25C8" w:rsidTr="004B25C8">
        <w:trPr>
          <w:trHeight w:val="6237"/>
        </w:trPr>
        <w:tc>
          <w:tcPr>
            <w:tcW w:w="9082" w:type="dxa"/>
          </w:tcPr>
          <w:p w:rsidR="004B25C8" w:rsidRPr="004B25C8" w:rsidRDefault="004B25C8" w:rsidP="00A22310">
            <w:pPr>
              <w:jc w:val="center"/>
            </w:pPr>
            <w:r>
              <w:lastRenderedPageBreak/>
              <w:pict>
                <v:shape id="_x0000_i1037" type="#_x0000_t75" style="width:6in;height:4in">
                  <v:imagedata r:id="rId19" o:title="P08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文山國小消防體驗營第三站-濃煙體驗屋逃生體驗</w:t>
            </w:r>
          </w:p>
        </w:tc>
      </w:tr>
      <w:tr w:rsidR="004B25C8" w:rsidTr="004B25C8">
        <w:trPr>
          <w:trHeight w:val="6237"/>
        </w:trPr>
        <w:tc>
          <w:tcPr>
            <w:tcW w:w="9082" w:type="dxa"/>
          </w:tcPr>
          <w:p w:rsidR="004B25C8" w:rsidRDefault="004B25C8" w:rsidP="00A22310">
            <w:pPr>
              <w:jc w:val="center"/>
            </w:pPr>
            <w:r>
              <w:pict>
                <v:shape id="_x0000_i1038" type="#_x0000_t75" style="width:6in;height:4in">
                  <v:imagedata r:id="rId20" o:title="P07"/>
                </v:shape>
              </w:pict>
            </w:r>
          </w:p>
        </w:tc>
      </w:tr>
      <w:tr w:rsidR="004B25C8" w:rsidTr="004B25C8">
        <w:tc>
          <w:tcPr>
            <w:tcW w:w="9082" w:type="dxa"/>
          </w:tcPr>
          <w:p w:rsidR="004B25C8" w:rsidRPr="0000271D" w:rsidRDefault="004B25C8" w:rsidP="00A223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文山國小消防體驗營第三站-濃煙體驗屋逃生體驗</w:t>
            </w:r>
          </w:p>
        </w:tc>
      </w:tr>
      <w:tr w:rsidR="00D06441" w:rsidTr="00D31C2C">
        <w:trPr>
          <w:trHeight w:val="6237"/>
        </w:trPr>
        <w:tc>
          <w:tcPr>
            <w:tcW w:w="9082" w:type="dxa"/>
            <w:vAlign w:val="center"/>
          </w:tcPr>
          <w:p w:rsidR="00D06441" w:rsidRPr="004B25C8" w:rsidRDefault="004B25C8" w:rsidP="00D31C2C">
            <w:pPr>
              <w:jc w:val="center"/>
            </w:pPr>
            <w:r>
              <w:lastRenderedPageBreak/>
              <w:pict>
                <v:shape id="_x0000_i1039" type="#_x0000_t75" style="width:6in;height:4in">
                  <v:imagedata r:id="rId21" o:title="P01"/>
                </v:shape>
              </w:pict>
            </w:r>
          </w:p>
        </w:tc>
      </w:tr>
      <w:tr w:rsidR="00D06441" w:rsidTr="00D31C2C">
        <w:tc>
          <w:tcPr>
            <w:tcW w:w="9082" w:type="dxa"/>
          </w:tcPr>
          <w:p w:rsidR="00D06441" w:rsidRPr="0000271D" w:rsidRDefault="004B25C8" w:rsidP="00D31C2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文山國小消防體驗營第四站-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消防衣帽鞋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體驗</w:t>
            </w:r>
          </w:p>
        </w:tc>
      </w:tr>
      <w:tr w:rsidR="00D06441" w:rsidTr="00D31C2C">
        <w:trPr>
          <w:trHeight w:val="6237"/>
        </w:trPr>
        <w:tc>
          <w:tcPr>
            <w:tcW w:w="9082" w:type="dxa"/>
            <w:vAlign w:val="center"/>
          </w:tcPr>
          <w:p w:rsidR="00D06441" w:rsidRDefault="004B25C8" w:rsidP="00D31C2C">
            <w:pPr>
              <w:jc w:val="center"/>
            </w:pPr>
            <w:bookmarkStart w:id="0" w:name="_GoBack"/>
            <w:bookmarkEnd w:id="0"/>
            <w:r>
              <w:pict>
                <v:shape id="_x0000_i1040" type="#_x0000_t75" style="width:6in;height:4in">
                  <v:imagedata r:id="rId22" o:title="P02"/>
                </v:shape>
              </w:pict>
            </w:r>
          </w:p>
        </w:tc>
      </w:tr>
      <w:tr w:rsidR="00D06441" w:rsidTr="00D31C2C">
        <w:tc>
          <w:tcPr>
            <w:tcW w:w="9082" w:type="dxa"/>
          </w:tcPr>
          <w:p w:rsidR="00D06441" w:rsidRPr="0000271D" w:rsidRDefault="00973EE6" w:rsidP="00D31C2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文山</w:t>
            </w:r>
            <w:r w:rsidR="00D06441">
              <w:rPr>
                <w:rFonts w:ascii="標楷體" w:eastAsia="標楷體" w:hAnsi="標楷體" w:hint="eastAsia"/>
                <w:sz w:val="28"/>
                <w:szCs w:val="28"/>
              </w:rPr>
              <w:t>國小消防體驗營第四站-</w:t>
            </w:r>
            <w:r w:rsidR="004B25C8">
              <w:rPr>
                <w:rFonts w:ascii="標楷體" w:eastAsia="標楷體" w:hAnsi="標楷體" w:hint="eastAsia"/>
                <w:sz w:val="28"/>
                <w:szCs w:val="28"/>
              </w:rPr>
              <w:t>消防衣帽鞋體驗</w:t>
            </w:r>
          </w:p>
        </w:tc>
      </w:tr>
    </w:tbl>
    <w:p w:rsidR="00D06441" w:rsidRPr="00D06441" w:rsidRDefault="00D06441" w:rsidP="00E9669F">
      <w:pPr>
        <w:widowControl/>
      </w:pPr>
    </w:p>
    <w:sectPr w:rsidR="00D06441" w:rsidRPr="00D06441" w:rsidSect="0000271D">
      <w:headerReference w:type="default" r:id="rId23"/>
      <w:footerReference w:type="default" r:id="rId24"/>
      <w:pgSz w:w="11906" w:h="16838"/>
      <w:pgMar w:top="567" w:right="1440" w:bottom="567" w:left="1440" w:header="567" w:footer="183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310F" w:rsidRDefault="0021310F" w:rsidP="00E9669F">
      <w:r>
        <w:separator/>
      </w:r>
    </w:p>
  </w:endnote>
  <w:endnote w:type="continuationSeparator" w:id="0">
    <w:p w:rsidR="0021310F" w:rsidRDefault="0021310F" w:rsidP="00E966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052415"/>
      <w:docPartObj>
        <w:docPartGallery w:val="Page Numbers (Bottom of Page)"/>
        <w:docPartUnique/>
      </w:docPartObj>
    </w:sdtPr>
    <w:sdtEndPr/>
    <w:sdtContent>
      <w:p w:rsidR="00E9669F" w:rsidRDefault="00E9669F">
        <w:pPr>
          <w:pStyle w:val="a5"/>
          <w:jc w:val="center"/>
        </w:pPr>
        <w:r>
          <w:rPr>
            <w:rFonts w:hint="eastAsia"/>
          </w:rPr>
          <w:t>(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4B25C8" w:rsidRPr="004B25C8">
          <w:rPr>
            <w:noProof/>
            <w:lang w:val="zh-TW"/>
          </w:rPr>
          <w:t>7</w:t>
        </w:r>
        <w:r>
          <w:fldChar w:fldCharType="end"/>
        </w:r>
        <w:r>
          <w:rPr>
            <w:rFonts w:hint="eastAsia"/>
          </w:rPr>
          <w:t>/</w:t>
        </w:r>
        <w:r w:rsidR="0021310F">
          <w:fldChar w:fldCharType="begin"/>
        </w:r>
        <w:r w:rsidR="0021310F">
          <w:instrText>NUMPAGES \* MERGEFORMAT</w:instrText>
        </w:r>
        <w:r w:rsidR="0021310F">
          <w:fldChar w:fldCharType="separate"/>
        </w:r>
        <w:r w:rsidR="004B25C8" w:rsidRPr="004B25C8">
          <w:rPr>
            <w:bCs/>
            <w:noProof/>
          </w:rPr>
          <w:t>8</w:t>
        </w:r>
        <w:r w:rsidR="0021310F">
          <w:rPr>
            <w:bCs/>
            <w:noProof/>
          </w:rPr>
          <w:fldChar w:fldCharType="end"/>
        </w:r>
        <w:r>
          <w:rPr>
            <w:rFonts w:hint="eastAsia"/>
          </w:rPr>
          <w:t>)</w:t>
        </w:r>
      </w:p>
    </w:sdtContent>
  </w:sdt>
  <w:p w:rsidR="00D06441" w:rsidRDefault="00D0644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310F" w:rsidRDefault="0021310F" w:rsidP="00E9669F">
      <w:r>
        <w:separator/>
      </w:r>
    </w:p>
  </w:footnote>
  <w:footnote w:type="continuationSeparator" w:id="0">
    <w:p w:rsidR="0021310F" w:rsidRDefault="0021310F" w:rsidP="00E966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669F" w:rsidRPr="007B19E9" w:rsidRDefault="00E9669F" w:rsidP="00E9669F">
    <w:pPr>
      <w:widowControl/>
      <w:adjustRightInd w:val="0"/>
      <w:snapToGrid w:val="0"/>
      <w:jc w:val="distribute"/>
      <w:rPr>
        <w:rFonts w:ascii="標楷體" w:eastAsia="標楷體" w:hAnsi="標楷體" w:cs="新細明體"/>
        <w:b/>
        <w:bCs/>
        <w:kern w:val="0"/>
        <w:sz w:val="40"/>
        <w:szCs w:val="40"/>
      </w:rPr>
    </w:pPr>
    <w:r w:rsidRPr="007B19E9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南投縣政府消防局第一大隊</w:t>
    </w:r>
    <w:r>
      <w:rPr>
        <w:rFonts w:ascii="標楷體" w:eastAsia="標楷體" w:hAnsi="標楷體" w:cs="新細明體" w:hint="eastAsia"/>
        <w:b/>
        <w:bCs/>
        <w:kern w:val="0"/>
        <w:sz w:val="40"/>
        <w:szCs w:val="40"/>
      </w:rPr>
      <w:t>鳳鳴</w:t>
    </w:r>
    <w:r w:rsidRPr="007B19E9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分隊</w:t>
    </w:r>
  </w:p>
  <w:p w:rsidR="00E9669F" w:rsidRDefault="00995FF9" w:rsidP="00E9669F">
    <w:pPr>
      <w:pStyle w:val="a3"/>
      <w:jc w:val="distribute"/>
    </w:pPr>
    <w:r>
      <w:rPr>
        <w:rFonts w:ascii="標楷體" w:eastAsia="標楷體" w:hAnsi="標楷體" w:cs="新細明體" w:hint="eastAsia"/>
        <w:b/>
        <w:bCs/>
        <w:kern w:val="0"/>
        <w:sz w:val="40"/>
        <w:szCs w:val="40"/>
      </w:rPr>
      <w:t>一</w:t>
    </w:r>
    <w:r w:rsidR="0000271D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○</w:t>
    </w:r>
    <w:r w:rsidR="005430F3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七</w:t>
    </w:r>
    <w:r w:rsidR="00E9669F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年</w:t>
    </w:r>
    <w:r>
      <w:rPr>
        <w:rFonts w:ascii="標楷體" w:eastAsia="標楷體" w:hAnsi="標楷體" w:cs="新細明體" w:hint="eastAsia"/>
        <w:b/>
        <w:bCs/>
        <w:kern w:val="0"/>
        <w:sz w:val="40"/>
        <w:szCs w:val="40"/>
      </w:rPr>
      <w:t>119擴大</w:t>
    </w:r>
    <w:r w:rsidR="00E9669F" w:rsidRPr="007B19E9">
      <w:rPr>
        <w:rFonts w:ascii="標楷體" w:eastAsia="標楷體" w:hAnsi="標楷體" w:cs="新細明體" w:hint="eastAsia"/>
        <w:b/>
        <w:bCs/>
        <w:kern w:val="0"/>
        <w:sz w:val="40"/>
        <w:szCs w:val="40"/>
      </w:rPr>
      <w:t>防火宣導成果相片用紙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bordersDoNotSurroundHeader/>
  <w:bordersDoNotSurroundFooter/>
  <w:proofState w:spelling="clean" w:grammar="clean"/>
  <w:attachedTemplate r:id="rId1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FF9"/>
    <w:rsid w:val="0000271D"/>
    <w:rsid w:val="0021310F"/>
    <w:rsid w:val="0034701C"/>
    <w:rsid w:val="0037133D"/>
    <w:rsid w:val="00376E28"/>
    <w:rsid w:val="00395A0A"/>
    <w:rsid w:val="004B25C8"/>
    <w:rsid w:val="00530EA5"/>
    <w:rsid w:val="005365A6"/>
    <w:rsid w:val="005430F3"/>
    <w:rsid w:val="006E2D26"/>
    <w:rsid w:val="00863B04"/>
    <w:rsid w:val="00973EE6"/>
    <w:rsid w:val="009914F2"/>
    <w:rsid w:val="00995FF9"/>
    <w:rsid w:val="00A65D71"/>
    <w:rsid w:val="00AE6E41"/>
    <w:rsid w:val="00B66E3A"/>
    <w:rsid w:val="00B903CF"/>
    <w:rsid w:val="00D06441"/>
    <w:rsid w:val="00D46FC9"/>
    <w:rsid w:val="00DC57B2"/>
    <w:rsid w:val="00E96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66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966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966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9669F"/>
    <w:rPr>
      <w:sz w:val="20"/>
      <w:szCs w:val="20"/>
    </w:rPr>
  </w:style>
  <w:style w:type="table" w:styleId="a7">
    <w:name w:val="Table Grid"/>
    <w:basedOn w:val="a1"/>
    <w:uiPriority w:val="59"/>
    <w:rsid w:val="00E9669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995FF9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995FF9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66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966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966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9669F"/>
    <w:rPr>
      <w:sz w:val="20"/>
      <w:szCs w:val="20"/>
    </w:rPr>
  </w:style>
  <w:style w:type="table" w:styleId="a7">
    <w:name w:val="Table Grid"/>
    <w:basedOn w:val="a1"/>
    <w:uiPriority w:val="59"/>
    <w:rsid w:val="00E9669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995FF9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995FF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imbrook\AppData\Roaming\Microsoft\Templates\&#38450;&#28779;&#23459;&#23566;&#25104;&#26524;&#31684;&#26412;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防火宣導成果範本.dotx</Template>
  <TotalTime>94</TotalTime>
  <Pages>8</Pages>
  <Words>69</Words>
  <Characters>394</Characters>
  <Application>Microsoft Office Word</Application>
  <DocSecurity>0</DocSecurity>
  <Lines>3</Lines>
  <Paragraphs>1</Paragraphs>
  <ScaleCrop>false</ScaleCrop>
  <Company/>
  <LinksUpToDate>false</LinksUpToDate>
  <CharactersWithSpaces>462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Timbrook</dc:creator>
  <cp:lastModifiedBy>高詩晴</cp:lastModifiedBy>
  <cp:revision>6</cp:revision>
  <dcterms:created xsi:type="dcterms:W3CDTF">2015-03-20T14:47:00Z</dcterms:created>
  <dcterms:modified xsi:type="dcterms:W3CDTF">2018-02-06T07:49:00Z</dcterms:modified>
</cp:coreProperties>
</file>